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44CA0" w14:textId="77777777" w:rsidR="00ED33CC" w:rsidRDefault="00ED33CC" w:rsidP="00ED33CC">
      <w:pPr>
        <w:jc w:val="center"/>
        <w:rPr>
          <w:rFonts w:ascii="Century" w:eastAsia="ＭＳ ゴシック"/>
          <w:sz w:val="48"/>
        </w:rPr>
      </w:pPr>
    </w:p>
    <w:p w14:paraId="53FC5E0E" w14:textId="77777777" w:rsidR="0039332B" w:rsidRDefault="00E941A0">
      <w:r>
        <w:rPr>
          <w:rFonts w:hint="eastAsia"/>
        </w:rPr>
        <w:t>様式第１号（第６条関係）</w:t>
      </w:r>
    </w:p>
    <w:p w14:paraId="13B12750" w14:textId="77777777" w:rsidR="0039332B" w:rsidRDefault="0039332B"/>
    <w:p w14:paraId="0E3DF4F1" w14:textId="77777777" w:rsidR="0039332B" w:rsidRDefault="005B6192">
      <w:r>
        <w:rPr>
          <w:rFonts w:hint="eastAsia"/>
        </w:rPr>
        <w:t xml:space="preserve">　　　　　　　　　　　　　　　　　　　　　　　令和</w:t>
      </w:r>
      <w:r w:rsidR="00A4496C">
        <w:rPr>
          <w:rFonts w:hint="eastAsia"/>
        </w:rPr>
        <w:t xml:space="preserve">　　</w:t>
      </w:r>
      <w:r w:rsidR="00E941A0">
        <w:rPr>
          <w:rFonts w:hint="eastAsia"/>
        </w:rPr>
        <w:t>年　　月　　日</w:t>
      </w:r>
    </w:p>
    <w:p w14:paraId="79EA82F6" w14:textId="77777777" w:rsidR="00E941A0" w:rsidRPr="00E941A0" w:rsidRDefault="00E941A0"/>
    <w:p w14:paraId="34AF0729" w14:textId="77777777" w:rsidR="00E941A0" w:rsidRDefault="00E941A0">
      <w:r>
        <w:rPr>
          <w:rFonts w:hint="eastAsia"/>
        </w:rPr>
        <w:t xml:space="preserve">　大河原町長　　　　　</w:t>
      </w:r>
    </w:p>
    <w:p w14:paraId="39B28A09" w14:textId="77777777" w:rsidR="00E941A0" w:rsidRDefault="00E941A0"/>
    <w:p w14:paraId="11664274" w14:textId="77777777" w:rsidR="00A3573F" w:rsidRDefault="005D2F2A" w:rsidP="005D2F2A">
      <w:pPr>
        <w:jc w:val="left"/>
      </w:pPr>
      <w:r>
        <w:rPr>
          <w:rFonts w:hint="eastAsia"/>
        </w:rPr>
        <w:t xml:space="preserve">　　　　　　　　　　　　　　　</w:t>
      </w:r>
      <w:r w:rsidR="00A3573F">
        <w:rPr>
          <w:rFonts w:hint="eastAsia"/>
        </w:rPr>
        <w:t xml:space="preserve">組織の名称　</w:t>
      </w:r>
      <w:r w:rsidR="00967C4B">
        <w:rPr>
          <w:rFonts w:hint="eastAsia"/>
        </w:rPr>
        <w:t xml:space="preserve">　　　　</w:t>
      </w:r>
      <w:r>
        <w:rPr>
          <w:rFonts w:hint="eastAsia"/>
        </w:rPr>
        <w:t xml:space="preserve">　　　　</w:t>
      </w:r>
    </w:p>
    <w:p w14:paraId="1B10250C" w14:textId="77777777" w:rsidR="00A3573F" w:rsidRDefault="00A3573F" w:rsidP="005D2F2A">
      <w:pPr>
        <w:ind w:firstLineChars="1500" w:firstLine="3752"/>
        <w:jc w:val="left"/>
      </w:pPr>
      <w:r>
        <w:rPr>
          <w:rFonts w:hint="eastAsia"/>
        </w:rPr>
        <w:t>代表者の住所</w:t>
      </w:r>
      <w:r w:rsidR="00967C4B">
        <w:rPr>
          <w:rFonts w:hint="eastAsia"/>
        </w:rPr>
        <w:t xml:space="preserve">　</w:t>
      </w:r>
    </w:p>
    <w:p w14:paraId="556A0D15" w14:textId="77777777" w:rsidR="00A3573F" w:rsidRDefault="00A3573F" w:rsidP="005D2F2A">
      <w:pPr>
        <w:ind w:firstLineChars="1500" w:firstLine="3752"/>
        <w:jc w:val="left"/>
      </w:pPr>
      <w:r>
        <w:rPr>
          <w:rFonts w:hint="eastAsia"/>
        </w:rPr>
        <w:t>代表者の氏名</w:t>
      </w:r>
      <w:r w:rsidR="00967C4B">
        <w:rPr>
          <w:rFonts w:hint="eastAsia"/>
        </w:rPr>
        <w:t xml:space="preserve">　　　　　　</w:t>
      </w:r>
      <w:r w:rsidR="005D2F2A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</w:p>
    <w:p w14:paraId="602C93AD" w14:textId="77777777" w:rsidR="009D4787" w:rsidRPr="00243EEB" w:rsidRDefault="009D4787" w:rsidP="00A3573F">
      <w:pPr>
        <w:jc w:val="right"/>
      </w:pPr>
    </w:p>
    <w:p w14:paraId="292A3C39" w14:textId="77777777" w:rsidR="00E941A0" w:rsidRDefault="005B6192" w:rsidP="00E941A0">
      <w:pPr>
        <w:jc w:val="center"/>
      </w:pPr>
      <w:r>
        <w:rPr>
          <w:rFonts w:hint="eastAsia"/>
        </w:rPr>
        <w:t xml:space="preserve">令和　　</w:t>
      </w:r>
      <w:r w:rsidR="00E941A0">
        <w:rPr>
          <w:rFonts w:hint="eastAsia"/>
        </w:rPr>
        <w:t>年度大河原町自主防災組織育成事業補助金交付申請書</w:t>
      </w:r>
    </w:p>
    <w:p w14:paraId="54553185" w14:textId="77777777" w:rsidR="00E941A0" w:rsidRDefault="00E941A0" w:rsidP="00E941A0">
      <w:pPr>
        <w:jc w:val="center"/>
      </w:pPr>
    </w:p>
    <w:p w14:paraId="63599AD9" w14:textId="77777777" w:rsidR="00E941A0" w:rsidRDefault="00E941A0" w:rsidP="00E941A0">
      <w:r>
        <w:rPr>
          <w:rFonts w:hint="eastAsia"/>
        </w:rPr>
        <w:t xml:space="preserve">　</w:t>
      </w:r>
      <w:r w:rsidR="005B6192">
        <w:rPr>
          <w:rFonts w:hint="eastAsia"/>
        </w:rPr>
        <w:t xml:space="preserve">令和　　</w:t>
      </w:r>
      <w:r>
        <w:rPr>
          <w:rFonts w:hint="eastAsia"/>
        </w:rPr>
        <w:t>年度大河原町自主防災組織育成事業補助金の交付を受けたいので、大河原町</w:t>
      </w:r>
      <w:r w:rsidR="0051610F">
        <w:rPr>
          <w:rFonts w:hint="eastAsia"/>
        </w:rPr>
        <w:t>補助金等交付規則第３条の</w:t>
      </w:r>
      <w:r w:rsidR="00A3573F">
        <w:rPr>
          <w:rFonts w:hint="eastAsia"/>
        </w:rPr>
        <w:t>規定に</w:t>
      </w:r>
      <w:r w:rsidR="0051610F">
        <w:rPr>
          <w:rFonts w:hint="eastAsia"/>
        </w:rPr>
        <w:t>基づき</w:t>
      </w:r>
      <w:r w:rsidR="00A3573F">
        <w:rPr>
          <w:rFonts w:hint="eastAsia"/>
        </w:rPr>
        <w:t>、次のとおり申請します。</w:t>
      </w:r>
    </w:p>
    <w:p w14:paraId="7F96675F" w14:textId="77777777" w:rsidR="00A3573F" w:rsidRDefault="00A3573F" w:rsidP="00E941A0"/>
    <w:p w14:paraId="4808A0F8" w14:textId="77777777" w:rsidR="00A3573F" w:rsidRDefault="00A3573F" w:rsidP="00E941A0"/>
    <w:p w14:paraId="0E1434DF" w14:textId="77777777" w:rsidR="00F35FB9" w:rsidRDefault="00A3573F" w:rsidP="00E941A0">
      <w:r>
        <w:rPr>
          <w:rFonts w:hint="eastAsia"/>
        </w:rPr>
        <w:t>１　補助事業の名称</w:t>
      </w:r>
    </w:p>
    <w:p w14:paraId="383CFC45" w14:textId="77777777" w:rsidR="00A3573F" w:rsidRDefault="005D2F2A" w:rsidP="00F35FB9">
      <w:pPr>
        <w:ind w:firstLineChars="100" w:firstLine="250"/>
      </w:pPr>
      <w:r>
        <w:rPr>
          <w:rFonts w:hint="eastAsia"/>
        </w:rPr>
        <w:t xml:space="preserve">　</w:t>
      </w:r>
      <w:r w:rsidR="005B6192">
        <w:rPr>
          <w:rFonts w:hint="eastAsia"/>
        </w:rPr>
        <w:t>・令和</w:t>
      </w:r>
      <w:r w:rsidR="002D0618">
        <w:rPr>
          <w:rFonts w:hint="eastAsia"/>
        </w:rPr>
        <w:t xml:space="preserve">　　</w:t>
      </w:r>
      <w:r w:rsidR="00F35FB9">
        <w:rPr>
          <w:rFonts w:hint="eastAsia"/>
        </w:rPr>
        <w:t>年度大河原町自主防災組織育成事業補助金</w:t>
      </w:r>
    </w:p>
    <w:p w14:paraId="16A6B1D2" w14:textId="77777777" w:rsidR="00F35FB9" w:rsidRDefault="00A3573F" w:rsidP="00E941A0">
      <w:r>
        <w:rPr>
          <w:rFonts w:hint="eastAsia"/>
        </w:rPr>
        <w:t>２　補助事業の目的及び内容</w:t>
      </w:r>
      <w:r w:rsidR="005D2F2A">
        <w:rPr>
          <w:rFonts w:hint="eastAsia"/>
        </w:rPr>
        <w:t xml:space="preserve">　</w:t>
      </w:r>
    </w:p>
    <w:p w14:paraId="14007519" w14:textId="77777777" w:rsidR="00967C4B" w:rsidRDefault="00967C4B" w:rsidP="00967C4B">
      <w:pPr>
        <w:ind w:firstLineChars="200" w:firstLine="500"/>
      </w:pPr>
    </w:p>
    <w:p w14:paraId="7098EF36" w14:textId="77777777" w:rsidR="00A3573F" w:rsidRDefault="005B6192" w:rsidP="00E941A0">
      <w:r>
        <w:rPr>
          <w:rFonts w:hint="eastAsia"/>
        </w:rPr>
        <w:t>３　補助事業の完了予定年月日（予定）　　　　令和</w:t>
      </w:r>
      <w:r w:rsidR="002D0618">
        <w:rPr>
          <w:rFonts w:hint="eastAsia"/>
        </w:rPr>
        <w:t xml:space="preserve">　　年　　月　　</w:t>
      </w:r>
      <w:r w:rsidR="00A3573F">
        <w:rPr>
          <w:rFonts w:hint="eastAsia"/>
        </w:rPr>
        <w:t>日</w:t>
      </w:r>
    </w:p>
    <w:p w14:paraId="361DCE1F" w14:textId="77777777" w:rsidR="00A3573F" w:rsidRDefault="00A3573F" w:rsidP="00E941A0"/>
    <w:p w14:paraId="30795D7E" w14:textId="77777777" w:rsidR="00F35FB9" w:rsidRDefault="00DB1071" w:rsidP="00E941A0">
      <w:r>
        <w:rPr>
          <w:rFonts w:hint="eastAsia"/>
        </w:rPr>
        <w:t>４　交付申請額　　　　　金</w:t>
      </w:r>
      <w:r w:rsidR="002D0618">
        <w:rPr>
          <w:rFonts w:hint="eastAsia"/>
        </w:rPr>
        <w:t xml:space="preserve">　　　　　</w:t>
      </w:r>
      <w:r w:rsidR="00A3573F">
        <w:rPr>
          <w:rFonts w:hint="eastAsia"/>
        </w:rPr>
        <w:t>円</w:t>
      </w:r>
    </w:p>
    <w:p w14:paraId="3B0489A2" w14:textId="77777777" w:rsidR="00A3573F" w:rsidRDefault="00A3573F" w:rsidP="00A4496C">
      <w:pPr>
        <w:ind w:left="2251" w:hangingChars="900" w:hanging="2251"/>
      </w:pPr>
      <w:r>
        <w:rPr>
          <w:rFonts w:hint="eastAsia"/>
        </w:rPr>
        <w:t xml:space="preserve">　　（算出根拠）</w:t>
      </w:r>
      <w:r w:rsidR="00ED1C90">
        <w:rPr>
          <w:rFonts w:hint="eastAsia"/>
        </w:rPr>
        <w:t xml:space="preserve">　　　</w:t>
      </w:r>
      <w:r w:rsidR="002D0618">
        <w:rPr>
          <w:rFonts w:hint="eastAsia"/>
        </w:rPr>
        <w:t xml:space="preserve">　　　</w:t>
      </w:r>
    </w:p>
    <w:p w14:paraId="3820E40B" w14:textId="77777777" w:rsidR="00A3573F" w:rsidRDefault="00A3573F" w:rsidP="00E941A0"/>
    <w:p w14:paraId="60D94BD1" w14:textId="77777777" w:rsidR="00A3573F" w:rsidRDefault="00A3573F" w:rsidP="00E941A0"/>
    <w:p w14:paraId="0B3E7841" w14:textId="77777777" w:rsidR="00A3573F" w:rsidRDefault="00A3573F" w:rsidP="00E941A0">
      <w:r>
        <w:rPr>
          <w:rFonts w:hint="eastAsia"/>
        </w:rPr>
        <w:t>５　添付書類</w:t>
      </w:r>
    </w:p>
    <w:p w14:paraId="76981B98" w14:textId="77777777" w:rsidR="00A3573F" w:rsidRDefault="00FB6A26" w:rsidP="008775D0">
      <w:pPr>
        <w:ind w:left="3001" w:hangingChars="1200" w:hanging="3001"/>
      </w:pPr>
      <w:r>
        <w:rPr>
          <w:rFonts w:hint="eastAsia"/>
        </w:rPr>
        <w:t xml:space="preserve">　　○防災資機材の整備</w:t>
      </w:r>
      <w:r w:rsidR="008775D0">
        <w:rPr>
          <w:rFonts w:hint="eastAsia"/>
        </w:rPr>
        <w:t xml:space="preserve">　</w:t>
      </w:r>
      <w:r w:rsidR="00A3573F">
        <w:rPr>
          <w:rFonts w:hint="eastAsia"/>
        </w:rPr>
        <w:t>(1)</w:t>
      </w:r>
      <w:r w:rsidR="008775D0">
        <w:rPr>
          <w:rFonts w:hint="eastAsia"/>
        </w:rPr>
        <w:t>防災資機材購入計画</w:t>
      </w:r>
      <w:r w:rsidR="005B2EFE">
        <w:rPr>
          <w:rFonts w:hint="eastAsia"/>
        </w:rPr>
        <w:t>・</w:t>
      </w:r>
      <w:r w:rsidR="008775D0">
        <w:rPr>
          <w:rFonts w:hint="eastAsia"/>
        </w:rPr>
        <w:t>収支予算書（様式第2号）(2)</w:t>
      </w:r>
      <w:r w:rsidR="00970AF3">
        <w:rPr>
          <w:rFonts w:hint="eastAsia"/>
        </w:rPr>
        <w:t>見積書の写し</w:t>
      </w:r>
      <w:r w:rsidR="008775D0">
        <w:rPr>
          <w:rFonts w:hint="eastAsia"/>
        </w:rPr>
        <w:t>・(3)</w:t>
      </w:r>
      <w:r>
        <w:rPr>
          <w:rFonts w:hint="eastAsia"/>
        </w:rPr>
        <w:t>その他</w:t>
      </w:r>
    </w:p>
    <w:p w14:paraId="44678915" w14:textId="77777777" w:rsidR="005B2EFE" w:rsidRDefault="005B2EFE" w:rsidP="008775D0">
      <w:pPr>
        <w:ind w:left="3001" w:hangingChars="1200" w:hanging="3001"/>
      </w:pPr>
    </w:p>
    <w:p w14:paraId="5302D600" w14:textId="77777777" w:rsidR="005B2EFE" w:rsidRDefault="00FB6A26">
      <w:r>
        <w:rPr>
          <w:rFonts w:hint="eastAsia"/>
        </w:rPr>
        <w:t xml:space="preserve">　　○防災訓練の実施</w:t>
      </w:r>
      <w:r w:rsidR="005B2EFE">
        <w:rPr>
          <w:rFonts w:hint="eastAsia"/>
        </w:rPr>
        <w:t xml:space="preserve">　　</w:t>
      </w:r>
      <w:r w:rsidR="008775D0">
        <w:rPr>
          <w:rFonts w:hint="eastAsia"/>
        </w:rPr>
        <w:t>(1)防災訓練実施計画書（様式第3号）</w:t>
      </w:r>
    </w:p>
    <w:p w14:paraId="2ED8A301" w14:textId="77777777" w:rsidR="00FB6A26" w:rsidRDefault="008775D0" w:rsidP="005B2EFE">
      <w:pPr>
        <w:ind w:firstLineChars="1200" w:firstLine="3001"/>
      </w:pPr>
      <w:r>
        <w:rPr>
          <w:rFonts w:hint="eastAsia"/>
        </w:rPr>
        <w:t>(2)</w:t>
      </w:r>
      <w:r w:rsidR="00FB6A26">
        <w:rPr>
          <w:rFonts w:hint="eastAsia"/>
        </w:rPr>
        <w:t>その他</w:t>
      </w:r>
      <w:r w:rsidR="005B2EFE">
        <w:rPr>
          <w:rFonts w:hint="eastAsia"/>
        </w:rPr>
        <w:t>・防災訓練の概要を記載した書類</w:t>
      </w:r>
    </w:p>
    <w:sectPr w:rsidR="00FB6A26" w:rsidSect="00E941A0">
      <w:footerReference w:type="even" r:id="rId7"/>
      <w:footerReference w:type="default" r:id="rId8"/>
      <w:pgSz w:w="11906" w:h="16838" w:code="9"/>
      <w:pgMar w:top="1418" w:right="1701" w:bottom="1418" w:left="1701" w:header="567" w:footer="992" w:gutter="0"/>
      <w:cols w:space="425"/>
      <w:docGrid w:type="linesAndChars" w:linePitch="388" w:charSpace="8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30A42" w14:textId="77777777" w:rsidR="00484C87" w:rsidRDefault="00484C87">
      <w:r>
        <w:separator/>
      </w:r>
    </w:p>
  </w:endnote>
  <w:endnote w:type="continuationSeparator" w:id="0">
    <w:p w14:paraId="5C08E813" w14:textId="77777777" w:rsidR="00484C87" w:rsidRDefault="0048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F73B2" w14:textId="77777777" w:rsidR="00164ADF" w:rsidRDefault="00164AD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6255">
      <w:rPr>
        <w:rStyle w:val="a5"/>
        <w:noProof/>
      </w:rPr>
      <w:t>1</w:t>
    </w:r>
    <w:r>
      <w:rPr>
        <w:rStyle w:val="a5"/>
      </w:rPr>
      <w:fldChar w:fldCharType="end"/>
    </w:r>
  </w:p>
  <w:p w14:paraId="5BC64C4E" w14:textId="77777777" w:rsidR="00164ADF" w:rsidRDefault="00164AD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805E9" w14:textId="77777777" w:rsidR="00164ADF" w:rsidRDefault="00164AD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BD1DD" w14:textId="77777777" w:rsidR="00484C87" w:rsidRDefault="00484C87">
      <w:r>
        <w:separator/>
      </w:r>
    </w:p>
  </w:footnote>
  <w:footnote w:type="continuationSeparator" w:id="0">
    <w:p w14:paraId="76FA7F7F" w14:textId="77777777" w:rsidR="00484C87" w:rsidRDefault="00484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51"/>
  <w:drawingGridHorizontalSpacing w:val="125"/>
  <w:drawingGridVerticalSpacing w:val="194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FA"/>
    <w:rsid w:val="00060682"/>
    <w:rsid w:val="0007548D"/>
    <w:rsid w:val="00081A71"/>
    <w:rsid w:val="000874DB"/>
    <w:rsid w:val="000E1F71"/>
    <w:rsid w:val="00100B6A"/>
    <w:rsid w:val="00111D11"/>
    <w:rsid w:val="00125A07"/>
    <w:rsid w:val="00127CDE"/>
    <w:rsid w:val="00144252"/>
    <w:rsid w:val="00164ADF"/>
    <w:rsid w:val="00167C7A"/>
    <w:rsid w:val="001D24B6"/>
    <w:rsid w:val="00243EEB"/>
    <w:rsid w:val="00253EA0"/>
    <w:rsid w:val="002616B6"/>
    <w:rsid w:val="00275766"/>
    <w:rsid w:val="00284DC1"/>
    <w:rsid w:val="002A0A15"/>
    <w:rsid w:val="002A6BA2"/>
    <w:rsid w:val="002B3F48"/>
    <w:rsid w:val="002D0618"/>
    <w:rsid w:val="002E4A27"/>
    <w:rsid w:val="002F58BE"/>
    <w:rsid w:val="00301585"/>
    <w:rsid w:val="00325088"/>
    <w:rsid w:val="003329FD"/>
    <w:rsid w:val="00357E40"/>
    <w:rsid w:val="00390F33"/>
    <w:rsid w:val="0039332B"/>
    <w:rsid w:val="003B772F"/>
    <w:rsid w:val="003E2C37"/>
    <w:rsid w:val="003F1A85"/>
    <w:rsid w:val="003F3768"/>
    <w:rsid w:val="00422606"/>
    <w:rsid w:val="0043734D"/>
    <w:rsid w:val="0044220F"/>
    <w:rsid w:val="004432A9"/>
    <w:rsid w:val="0046746A"/>
    <w:rsid w:val="00484C87"/>
    <w:rsid w:val="004868B3"/>
    <w:rsid w:val="004F43B8"/>
    <w:rsid w:val="00501951"/>
    <w:rsid w:val="00504AD9"/>
    <w:rsid w:val="005079D6"/>
    <w:rsid w:val="0051610F"/>
    <w:rsid w:val="00530324"/>
    <w:rsid w:val="005436CA"/>
    <w:rsid w:val="00577C26"/>
    <w:rsid w:val="005B2EFE"/>
    <w:rsid w:val="005B6192"/>
    <w:rsid w:val="005D2F2A"/>
    <w:rsid w:val="005E3BBD"/>
    <w:rsid w:val="005E609A"/>
    <w:rsid w:val="00602D5A"/>
    <w:rsid w:val="00616B87"/>
    <w:rsid w:val="00686EF8"/>
    <w:rsid w:val="006B3DBC"/>
    <w:rsid w:val="006D0AFA"/>
    <w:rsid w:val="006F42CB"/>
    <w:rsid w:val="00707C6D"/>
    <w:rsid w:val="0072139C"/>
    <w:rsid w:val="00723933"/>
    <w:rsid w:val="00735BF5"/>
    <w:rsid w:val="007710B8"/>
    <w:rsid w:val="0078131F"/>
    <w:rsid w:val="00781E02"/>
    <w:rsid w:val="00783A68"/>
    <w:rsid w:val="007861F4"/>
    <w:rsid w:val="00793971"/>
    <w:rsid w:val="007B1BED"/>
    <w:rsid w:val="008479F5"/>
    <w:rsid w:val="0086120C"/>
    <w:rsid w:val="00863627"/>
    <w:rsid w:val="00863A09"/>
    <w:rsid w:val="0087543D"/>
    <w:rsid w:val="008775D0"/>
    <w:rsid w:val="008A7F6A"/>
    <w:rsid w:val="008C01C5"/>
    <w:rsid w:val="008D28D6"/>
    <w:rsid w:val="008D5B04"/>
    <w:rsid w:val="008E6EEE"/>
    <w:rsid w:val="00904EF5"/>
    <w:rsid w:val="00947340"/>
    <w:rsid w:val="009516A1"/>
    <w:rsid w:val="00962AFA"/>
    <w:rsid w:val="00967C4B"/>
    <w:rsid w:val="00970AF3"/>
    <w:rsid w:val="00973517"/>
    <w:rsid w:val="009811A4"/>
    <w:rsid w:val="0099070E"/>
    <w:rsid w:val="009A5C64"/>
    <w:rsid w:val="009C0561"/>
    <w:rsid w:val="009C17FF"/>
    <w:rsid w:val="009D4787"/>
    <w:rsid w:val="009E2093"/>
    <w:rsid w:val="00A266BB"/>
    <w:rsid w:val="00A3573F"/>
    <w:rsid w:val="00A4496C"/>
    <w:rsid w:val="00A566CF"/>
    <w:rsid w:val="00A573F5"/>
    <w:rsid w:val="00A745B0"/>
    <w:rsid w:val="00A91792"/>
    <w:rsid w:val="00AA5544"/>
    <w:rsid w:val="00AD2F29"/>
    <w:rsid w:val="00B065CD"/>
    <w:rsid w:val="00B26255"/>
    <w:rsid w:val="00B85314"/>
    <w:rsid w:val="00C17F8C"/>
    <w:rsid w:val="00C86E90"/>
    <w:rsid w:val="00C96FF4"/>
    <w:rsid w:val="00CD67FA"/>
    <w:rsid w:val="00D1017D"/>
    <w:rsid w:val="00D144D0"/>
    <w:rsid w:val="00D16053"/>
    <w:rsid w:val="00D32F23"/>
    <w:rsid w:val="00DA49D5"/>
    <w:rsid w:val="00DB1071"/>
    <w:rsid w:val="00DC1F93"/>
    <w:rsid w:val="00DC6AAD"/>
    <w:rsid w:val="00DE616A"/>
    <w:rsid w:val="00E210E8"/>
    <w:rsid w:val="00E5586E"/>
    <w:rsid w:val="00E80B39"/>
    <w:rsid w:val="00E92831"/>
    <w:rsid w:val="00E941A0"/>
    <w:rsid w:val="00E95F5C"/>
    <w:rsid w:val="00ED1C90"/>
    <w:rsid w:val="00ED33CC"/>
    <w:rsid w:val="00EE4A2F"/>
    <w:rsid w:val="00EF5A44"/>
    <w:rsid w:val="00F03044"/>
    <w:rsid w:val="00F03648"/>
    <w:rsid w:val="00F1039B"/>
    <w:rsid w:val="00F30F6D"/>
    <w:rsid w:val="00F34A06"/>
    <w:rsid w:val="00F35FB9"/>
    <w:rsid w:val="00F74EF7"/>
    <w:rsid w:val="00F8357F"/>
    <w:rsid w:val="00F845A6"/>
    <w:rsid w:val="00FB6A26"/>
    <w:rsid w:val="00FC0EDD"/>
    <w:rsid w:val="00FC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E26786"/>
  <w15:chartTrackingRefBased/>
  <w15:docId w15:val="{59603181-1744-4525-BFA8-43E33477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Date"/>
    <w:basedOn w:val="a"/>
    <w:next w:val="a"/>
    <w:semiHidden/>
  </w:style>
  <w:style w:type="paragraph" w:styleId="a7">
    <w:name w:val="Body Text"/>
    <w:basedOn w:val="a"/>
    <w:semiHidden/>
    <w:pPr>
      <w:jc w:val="center"/>
    </w:pPr>
    <w:rPr>
      <w:rFonts w:eastAsia="ＭＳ ゴシック"/>
      <w:sz w:val="62"/>
    </w:rPr>
  </w:style>
  <w:style w:type="paragraph" w:styleId="a8">
    <w:name w:val="Balloon Text"/>
    <w:basedOn w:val="a"/>
    <w:link w:val="a9"/>
    <w:uiPriority w:val="99"/>
    <w:semiHidden/>
    <w:unhideWhenUsed/>
    <w:rsid w:val="00A3573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3573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512;&#20341;&#20363;&#3521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BB5A1-6305-4207-B29E-4841F648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合併例規.dot</Template>
  <TotalTime>1</TotalTime>
  <Pages>1</Pages>
  <Words>302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高岡市自主防災組織育成事業補助金交付要綱</vt:lpstr>
      <vt:lpstr>　　　高岡市自主防災組織育成事業補助金交付要綱</vt:lpstr>
    </vt:vector>
  </TitlesOfParts>
  <Company>西日本法規出版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高岡市自主防災組織育成事業補助金交付要綱</dc:title>
  <dc:subject/>
  <dc:creator>onota</dc:creator>
  <cp:keywords/>
  <dc:description/>
  <cp:lastModifiedBy>豊田　太祐</cp:lastModifiedBy>
  <cp:revision>3</cp:revision>
  <cp:lastPrinted>2024-05-14T00:08:00Z</cp:lastPrinted>
  <dcterms:created xsi:type="dcterms:W3CDTF">2023-12-13T04:30:00Z</dcterms:created>
  <dcterms:modified xsi:type="dcterms:W3CDTF">2024-05-14T00:08:00Z</dcterms:modified>
</cp:coreProperties>
</file>